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67" w:rsidRDefault="005B2D67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5B2D67" w:rsidRDefault="005B2D67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B2D67" w:rsidRDefault="005B2D67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объединения  «Спортивно-бальные танцы» педагог Гайнутдинова С.М.</w:t>
      </w:r>
    </w:p>
    <w:p w:rsidR="005B2D67" w:rsidRPr="006B1CEA" w:rsidRDefault="005B2D67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5B2D67" w:rsidRPr="00EF201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5B2D67" w:rsidRPr="00EF2011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Гайнутдинова С.М.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>Спортивные-бальные танцы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07.05.20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C56F6A" w:rsidRDefault="005B2D67" w:rsidP="00C56F6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Растяжка на полу</w:t>
            </w:r>
            <w:r w:rsidRPr="00C56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2D67" w:rsidRPr="00EF2011" w:rsidRDefault="005B2D67" w:rsidP="00C56F6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Whats</w:t>
            </w:r>
            <w:r w:rsidRPr="00EF201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EF201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App</w:t>
            </w:r>
            <w:r w:rsidRPr="00EF201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5B2D67" w:rsidRPr="00EF2011" w:rsidRDefault="005B2D67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011">
              <w:rPr>
                <w:rFonts w:ascii="Times New Roman" w:hAnsi="Times New Roman"/>
                <w:sz w:val="24"/>
                <w:szCs w:val="24"/>
              </w:rPr>
              <w:t>работы прислать на whatsapp до 08.05.20</w:t>
            </w:r>
          </w:p>
        </w:tc>
      </w:tr>
    </w:tbl>
    <w:p w:rsidR="005B2D67" w:rsidRPr="00380043" w:rsidRDefault="005B2D67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5B2D67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216AB7"/>
    <w:rsid w:val="002A039A"/>
    <w:rsid w:val="002A3D50"/>
    <w:rsid w:val="0035049A"/>
    <w:rsid w:val="00380043"/>
    <w:rsid w:val="003D7E88"/>
    <w:rsid w:val="00460B55"/>
    <w:rsid w:val="00517254"/>
    <w:rsid w:val="005B2D67"/>
    <w:rsid w:val="005E7A1C"/>
    <w:rsid w:val="00663C49"/>
    <w:rsid w:val="00680F1E"/>
    <w:rsid w:val="006B1CEA"/>
    <w:rsid w:val="006C63AB"/>
    <w:rsid w:val="007630AD"/>
    <w:rsid w:val="007B1D36"/>
    <w:rsid w:val="007D24DC"/>
    <w:rsid w:val="0082172E"/>
    <w:rsid w:val="008C2A4D"/>
    <w:rsid w:val="009A7972"/>
    <w:rsid w:val="00A37D57"/>
    <w:rsid w:val="00A919E8"/>
    <w:rsid w:val="00A94342"/>
    <w:rsid w:val="00AA1B29"/>
    <w:rsid w:val="00B123C3"/>
    <w:rsid w:val="00BF0274"/>
    <w:rsid w:val="00C30518"/>
    <w:rsid w:val="00C56F6A"/>
    <w:rsid w:val="00C96F16"/>
    <w:rsid w:val="00CB1638"/>
    <w:rsid w:val="00CD03EA"/>
    <w:rsid w:val="00CE497C"/>
    <w:rsid w:val="00D34C20"/>
    <w:rsid w:val="00ED285C"/>
    <w:rsid w:val="00EF2011"/>
    <w:rsid w:val="00F101C9"/>
    <w:rsid w:val="00F40464"/>
    <w:rsid w:val="00F42908"/>
    <w:rsid w:val="00F5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3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1</Pages>
  <Words>64</Words>
  <Characters>367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21</cp:revision>
  <dcterms:created xsi:type="dcterms:W3CDTF">2020-04-07T05:16:00Z</dcterms:created>
  <dcterms:modified xsi:type="dcterms:W3CDTF">2020-04-28T12:31:00Z</dcterms:modified>
</cp:coreProperties>
</file>